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alias w:val="Resume Name"/>
        <w:tag w:val="Resume Name"/>
        <w:id w:val="986285798"/>
        <w:placeholder>
          <w:docPart w:val="73A8A60F550046E6A67D322DEDC7C0EC"/>
        </w:placeholder>
        <w:docPartList>
          <w:docPartGallery w:val="Quick Parts"/>
          <w:docPartCategory w:val=" Resume Name"/>
        </w:docPartList>
      </w:sdtPr>
      <w:sdtEndPr/>
      <w:sdtContent>
        <w:p w14:paraId="61E52500" w14:textId="4999632C" w:rsidR="008C599C" w:rsidRDefault="00B5389C">
          <w:pPr>
            <w:pStyle w:val="NoSpacing"/>
            <w:rPr>
              <w:color w:val="46464A" w:themeColor="text2"/>
            </w:rPr>
          </w:pPr>
          <w:r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02690D52" wp14:editId="1330C56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D78CF6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  <w:lang w:eastAsia="ja-JP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5111C641" wp14:editId="31EF812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0E88526C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e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GUAAAAAUmdo&#10;dGxvbmcAAAXc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BjhCSU0EDAAAAAAd5gAAAAEAAACgAAAAeAAAAeAAAOEAAAAdygAYAAH/2P/gABBKRklGAAECAABI&#10;AEgAAP/tAAxBZG9iZV9DTQAB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" stroked="f" strokeweight="1.5pt">
                    <v:fill r:id="rId14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eastAsia="ja-JP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4C3BAC2F" wp14:editId="2849653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373D4ED9" w14:textId="0FC078F3" w:rsidR="008C599C" w:rsidRDefault="00050D88" w:rsidP="000132A5">
                                <w:pPr>
                                  <w:pStyle w:val="PersonalName"/>
                                  <w:jc w:val="both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6CB67739EEFC403DBD2B626AF68648C7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132A5">
                                      <w:t>Yassmine Kelly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3BAC2F"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14:paraId="373D4ED9" w14:textId="0FC078F3" w:rsidR="008C599C" w:rsidRDefault="00050D88" w:rsidP="000132A5">
                          <w:pPr>
                            <w:pStyle w:val="PersonalName"/>
                            <w:jc w:val="both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6CB67739EEFC403DBD2B626AF68648C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0132A5">
                                <w:t>Yassmine Kelly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7434202A77014D2E9B2E5CB44D65FC63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A07130">
                <w:rPr>
                  <w:color w:val="46464A" w:themeColor="text2"/>
                </w:rPr>
                <w:t>y</w:t>
              </w:r>
              <w:r w:rsidR="00F306E5">
                <w:rPr>
                  <w:color w:val="46464A" w:themeColor="text2"/>
                </w:rPr>
                <w:t>assmine.kelly@yahoo.com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A4A429CEC4DC4C60BA9683CAB9EEB6DC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4146A4">
                <w:rPr>
                  <w:color w:val="46464A" w:themeColor="text2"/>
                </w:rPr>
                <w:t>7634 Roslyn St</w:t>
              </w:r>
              <w:r w:rsidR="00F306E5">
                <w:rPr>
                  <w:color w:val="46464A" w:themeColor="text2"/>
                </w:rPr>
                <w:t xml:space="preserve"> 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2649F08D3A3C45FDA82BCC3740637BDD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F306E5">
                <w:rPr>
                  <w:color w:val="46464A" w:themeColor="text2"/>
                </w:rPr>
                <w:t>(412)872-8971</w:t>
              </w:r>
            </w:sdtContent>
          </w:sdt>
        </w:p>
        <w:p w14:paraId="2EC94F1C" w14:textId="2075A7FE" w:rsidR="008C599C" w:rsidRDefault="008C599C">
          <w:pPr>
            <w:pStyle w:val="NoSpacing"/>
            <w:rPr>
              <w:rStyle w:val="PlaceholderText"/>
            </w:rPr>
          </w:pPr>
        </w:p>
        <w:p w14:paraId="7BECC467" w14:textId="77777777" w:rsidR="008C599C" w:rsidRDefault="00050D88"/>
      </w:sdtContent>
    </w:sdt>
    <w:p w14:paraId="36A120B2" w14:textId="3A740989" w:rsidR="003561B9" w:rsidRDefault="003561B9" w:rsidP="004146A4">
      <w:pPr>
        <w:pStyle w:val="SectionHeading"/>
        <w:rPr>
          <w:color w:val="618096" w:themeColor="accent4" w:themeShade="BF"/>
        </w:rPr>
      </w:pPr>
      <w:r>
        <w:rPr>
          <w:color w:val="618096" w:themeColor="accent4" w:themeShade="BF"/>
        </w:rPr>
        <w:t xml:space="preserve">Summary </w:t>
      </w:r>
    </w:p>
    <w:p w14:paraId="3DF7C091" w14:textId="2EB2CCB6" w:rsidR="003561B9" w:rsidRPr="003561B9" w:rsidRDefault="003561B9" w:rsidP="003561B9">
      <w:pPr>
        <w:jc w:val="left"/>
      </w:pPr>
      <w:r w:rsidRPr="003561B9">
        <w:t xml:space="preserve">Currently, I’m a </w:t>
      </w:r>
      <w:r w:rsidR="0022778B" w:rsidRPr="003561B9">
        <w:t>student</w:t>
      </w:r>
      <w:r w:rsidRPr="003561B9">
        <w:t xml:space="preserve"> </w:t>
      </w:r>
      <w:r w:rsidR="00830626">
        <w:t>at Grand Canyon finishing</w:t>
      </w:r>
      <w:r w:rsidRPr="003561B9">
        <w:t xml:space="preserve"> my </w:t>
      </w:r>
      <w:r w:rsidR="00992019" w:rsidRPr="003561B9">
        <w:t xml:space="preserve">master’s degree in </w:t>
      </w:r>
      <w:r w:rsidR="00462B30">
        <w:t>C</w:t>
      </w:r>
      <w:r w:rsidR="00992019" w:rsidRPr="003561B9">
        <w:t>linical</w:t>
      </w:r>
      <w:r w:rsidRPr="003561B9">
        <w:t xml:space="preserve"> Mental Health Counseling</w:t>
      </w:r>
      <w:r w:rsidR="00462B30">
        <w:t xml:space="preserve"> with and emphasis in trauma.</w:t>
      </w:r>
      <w:r w:rsidRPr="003561B9">
        <w:t xml:space="preserve"> Ultimately </w:t>
      </w:r>
      <w:r>
        <w:t>my</w:t>
      </w:r>
      <w:r w:rsidRPr="003561B9">
        <w:t xml:space="preserve"> goal is to pursue a career in th</w:t>
      </w:r>
      <w:r>
        <w:t>e field of counselin</w:t>
      </w:r>
      <w:r w:rsidR="00462B30">
        <w:t>g doing trauma related work.</w:t>
      </w:r>
      <w:r w:rsidRPr="003561B9">
        <w:t xml:space="preserve"> </w:t>
      </w:r>
      <w:r w:rsidR="00992019" w:rsidRPr="00992019">
        <w:t>I</w:t>
      </w:r>
      <w:r w:rsidR="009C1F90">
        <w:t xml:space="preserve"> am interested in</w:t>
      </w:r>
      <w:r w:rsidR="00992019" w:rsidRPr="00992019">
        <w:t xml:space="preserve"> ser</w:t>
      </w:r>
      <w:r w:rsidR="009C1F90">
        <w:t>ving</w:t>
      </w:r>
      <w:r w:rsidR="00CB4347">
        <w:t xml:space="preserve"> underserved</w:t>
      </w:r>
      <w:r w:rsidR="009C1F90">
        <w:t xml:space="preserve"> population the most</w:t>
      </w:r>
      <w:r w:rsidR="00AE6ADD">
        <w:t xml:space="preserve">. </w:t>
      </w:r>
      <w:r w:rsidR="002307AE">
        <w:t xml:space="preserve">Since my specialty is </w:t>
      </w:r>
      <w:r w:rsidR="00BF1023">
        <w:t>trauma,</w:t>
      </w:r>
      <w:r w:rsidR="002307AE">
        <w:t xml:space="preserve"> I am interested in working in a setting with a strong</w:t>
      </w:r>
      <w:r w:rsidR="00483AC2">
        <w:t xml:space="preserve"> clinical</w:t>
      </w:r>
      <w:r w:rsidR="002307AE">
        <w:t xml:space="preserve"> </w:t>
      </w:r>
      <w:r w:rsidR="00483AC2">
        <w:t>approach</w:t>
      </w:r>
      <w:r w:rsidR="00BF1023">
        <w:t xml:space="preserve"> and </w:t>
      </w:r>
      <w:r w:rsidR="00557213">
        <w:t>practice</w:t>
      </w:r>
      <w:r w:rsidR="00BF1023">
        <w:t xml:space="preserve"> </w:t>
      </w:r>
      <w:r w:rsidR="00483AC2">
        <w:t xml:space="preserve">treating </w:t>
      </w:r>
      <w:r w:rsidR="00D02BF9">
        <w:t xml:space="preserve">patient with </w:t>
      </w:r>
      <w:r w:rsidR="00BF1023">
        <w:t>PTSD and other trauma related disorders.</w:t>
      </w:r>
      <w:r w:rsidR="00D02BF9">
        <w:t xml:space="preserve"> Therefore</w:t>
      </w:r>
      <w:r w:rsidR="00557213">
        <w:t>,</w:t>
      </w:r>
      <w:r w:rsidR="00D02BF9">
        <w:t xml:space="preserve"> </w:t>
      </w:r>
      <w:r w:rsidRPr="003561B9">
        <w:t xml:space="preserve">I am looking for ways to </w:t>
      </w:r>
      <w:r w:rsidR="00D02BF9">
        <w:t>expound upon</w:t>
      </w:r>
      <w:r w:rsidRPr="003561B9">
        <w:t xml:space="preserve"> knowledge and skills </w:t>
      </w:r>
      <w:r w:rsidR="00D02BF9">
        <w:t xml:space="preserve">that I have learned at NAPT and Alpha House </w:t>
      </w:r>
      <w:r w:rsidRPr="003561B9">
        <w:t xml:space="preserve">in a work environment </w:t>
      </w:r>
      <w:r w:rsidR="00557213">
        <w:t>to enhance</w:t>
      </w:r>
      <w:r w:rsidR="00504D1F">
        <w:t>,</w:t>
      </w:r>
      <w:r w:rsidRPr="003561B9">
        <w:t xml:space="preserve"> learn, and apply my knowledge and general skill</w:t>
      </w:r>
      <w:r w:rsidR="00504D1F">
        <w:t xml:space="preserve"> set</w:t>
      </w:r>
      <w:r w:rsidRPr="003561B9">
        <w:t xml:space="preserve">. I am a hardworking driven individual who would make a great asset to your team if given the chance. </w:t>
      </w:r>
    </w:p>
    <w:p w14:paraId="57CA507C" w14:textId="61664DD8" w:rsidR="003561B9" w:rsidRPr="003561B9" w:rsidRDefault="003561B9" w:rsidP="003561B9">
      <w:pPr>
        <w:spacing w:after="0" w:line="240" w:lineRule="auto"/>
        <w:rPr>
          <w:color w:val="404040" w:themeColor="text1" w:themeTint="BF"/>
          <w:sz w:val="32"/>
          <w:szCs w:val="32"/>
        </w:rPr>
      </w:pPr>
      <w:r w:rsidRPr="003561B9">
        <w:rPr>
          <w:color w:val="618096" w:themeColor="accent4" w:themeShade="BF"/>
          <w:sz w:val="32"/>
          <w:szCs w:val="32"/>
        </w:rPr>
        <w:t>Education</w:t>
      </w:r>
    </w:p>
    <w:p w14:paraId="077E8050" w14:textId="77777777" w:rsidR="003561B9" w:rsidRPr="003561B9" w:rsidRDefault="003561B9" w:rsidP="003561B9">
      <w:pPr>
        <w:keepNext/>
        <w:keepLines/>
        <w:spacing w:after="0" w:line="240" w:lineRule="auto"/>
        <w:jc w:val="both"/>
        <w:outlineLvl w:val="1"/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</w:pPr>
      <w:r w:rsidRPr="003561B9"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  <w:t xml:space="preserve">                                  Master of Science in Clinical Mental Health Counseling</w:t>
      </w:r>
    </w:p>
    <w:p w14:paraId="1B0D39AF" w14:textId="77777777" w:rsidR="003561B9" w:rsidRPr="003561B9" w:rsidRDefault="003561B9" w:rsidP="003561B9">
      <w:pPr>
        <w:keepNext/>
        <w:keepLines/>
        <w:spacing w:after="0" w:line="240" w:lineRule="auto"/>
        <w:ind w:left="2880" w:firstLine="720"/>
        <w:jc w:val="both"/>
        <w:outlineLvl w:val="1"/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</w:pPr>
      <w:r w:rsidRPr="003561B9"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  <w:t>Grand Canyon University, Phoenix, AZ</w:t>
      </w:r>
    </w:p>
    <w:p w14:paraId="656AA006" w14:textId="77777777" w:rsidR="003561B9" w:rsidRPr="003561B9" w:rsidRDefault="003561B9" w:rsidP="003561B9">
      <w:pPr>
        <w:keepNext/>
        <w:keepLines/>
        <w:spacing w:after="0" w:line="240" w:lineRule="auto"/>
        <w:ind w:left="2880" w:firstLine="720"/>
        <w:jc w:val="both"/>
        <w:outlineLvl w:val="1"/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</w:pPr>
      <w:r w:rsidRPr="003561B9">
        <w:rPr>
          <w:rFonts w:asciiTheme="majorHAnsi" w:eastAsiaTheme="majorEastAsia" w:hAnsiTheme="majorHAnsi" w:cstheme="majorBidi"/>
          <w:bCs/>
          <w:color w:val="595959" w:themeColor="text1" w:themeTint="A6"/>
          <w:sz w:val="26"/>
          <w:szCs w:val="26"/>
        </w:rPr>
        <w:t xml:space="preserve">University of Pittsburgh </w:t>
      </w:r>
    </w:p>
    <w:p w14:paraId="468A01E3" w14:textId="2C0EC0A0" w:rsidR="003561B9" w:rsidRPr="003561B9" w:rsidRDefault="003561B9" w:rsidP="00F81F7C">
      <w:pPr>
        <w:spacing w:after="0"/>
      </w:pPr>
      <w:r w:rsidRPr="003561B9">
        <w:t xml:space="preserve">December 2017. Earned B.S. </w:t>
      </w:r>
    </w:p>
    <w:p w14:paraId="10630872" w14:textId="77777777" w:rsidR="003561B9" w:rsidRDefault="00C22602" w:rsidP="003561B9">
      <w:pPr>
        <w:spacing w:after="0"/>
        <w:rPr>
          <w:color w:val="618096" w:themeColor="accent4" w:themeShade="BF"/>
          <w:sz w:val="32"/>
          <w:szCs w:val="32"/>
        </w:rPr>
      </w:pPr>
      <w:r w:rsidRPr="004146A4">
        <w:rPr>
          <w:color w:val="618096" w:themeColor="accent4" w:themeShade="BF"/>
          <w:sz w:val="32"/>
          <w:szCs w:val="32"/>
        </w:rPr>
        <w:t xml:space="preserve">Work </w:t>
      </w:r>
      <w:r w:rsidR="00B5389C" w:rsidRPr="004146A4">
        <w:rPr>
          <w:color w:val="618096" w:themeColor="accent4" w:themeShade="BF"/>
          <w:sz w:val="32"/>
          <w:szCs w:val="32"/>
        </w:rPr>
        <w:t>Experience</w:t>
      </w:r>
    </w:p>
    <w:p w14:paraId="0DF3CF3A" w14:textId="4394269C" w:rsidR="003561B9" w:rsidRPr="003561B9" w:rsidRDefault="004146A4" w:rsidP="003561B9">
      <w:pPr>
        <w:spacing w:after="0"/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</w:pPr>
      <w:r w:rsidRPr="003561B9"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  <w:t>UPMC Resolve Crisis Center</w:t>
      </w:r>
      <w:r w:rsidRPr="003561B9">
        <w:rPr>
          <w:sz w:val="28"/>
          <w:szCs w:val="28"/>
        </w:rPr>
        <w:t xml:space="preserve">, </w:t>
      </w:r>
      <w:r w:rsidRPr="004146A4"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  <w:t>C</w:t>
      </w:r>
      <w:r w:rsidR="00AE5868"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  <w:t>risis Clinician</w:t>
      </w:r>
    </w:p>
    <w:p w14:paraId="018CAB96" w14:textId="510B250C" w:rsidR="003561B9" w:rsidRDefault="004146A4" w:rsidP="003561B9">
      <w:pPr>
        <w:spacing w:after="0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Pittsburgh PA, August 2022- currently</w:t>
      </w:r>
    </w:p>
    <w:p w14:paraId="4D1616F4" w14:textId="77777777" w:rsidR="003561B9" w:rsidRDefault="004146A4" w:rsidP="003561B9">
      <w:pPr>
        <w:spacing w:after="0"/>
        <w:jc w:val="both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Duties: provide direct care to individuals and families of the walk-in</w:t>
      </w:r>
    </w:p>
    <w:p w14:paraId="0640C75F" w14:textId="77777777" w:rsidR="003561B9" w:rsidRDefault="004146A4" w:rsidP="003561B9">
      <w:pPr>
        <w:spacing w:after="0"/>
        <w:jc w:val="both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Work in conjunction with crisis care staff, program staff, and physicians and participate in the development and implementation of treatment plans.</w:t>
      </w:r>
    </w:p>
    <w:p w14:paraId="1BF6403D" w14:textId="77777777" w:rsidR="003561B9" w:rsidRDefault="004146A4" w:rsidP="003561B9">
      <w:pPr>
        <w:spacing w:after="0"/>
        <w:jc w:val="both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Manage crisis situations effectively using positive approaches.</w:t>
      </w:r>
    </w:p>
    <w:p w14:paraId="03911E15" w14:textId="77777777" w:rsidR="003561B9" w:rsidRDefault="004146A4" w:rsidP="003561B9">
      <w:pPr>
        <w:spacing w:after="0"/>
        <w:jc w:val="both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Meet standards for documentation and completes all required paperwork.</w:t>
      </w:r>
    </w:p>
    <w:p w14:paraId="521F3BD4" w14:textId="77777777" w:rsidR="003561B9" w:rsidRDefault="004146A4" w:rsidP="003561B9">
      <w:pPr>
        <w:spacing w:after="0"/>
        <w:rPr>
          <w:sz w:val="28"/>
          <w:szCs w:val="28"/>
        </w:rPr>
      </w:pPr>
      <w:r w:rsidRPr="004146A4"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  <w:t>Pharmacy Tech</w:t>
      </w:r>
      <w:r w:rsidRPr="003561B9">
        <w:rPr>
          <w:sz w:val="28"/>
          <w:szCs w:val="28"/>
        </w:rPr>
        <w:t xml:space="preserve">, </w:t>
      </w:r>
      <w:r w:rsidRPr="004146A4">
        <w:rPr>
          <w:rFonts w:asciiTheme="majorHAnsi" w:eastAsiaTheme="majorEastAsia" w:hAnsiTheme="majorHAnsi" w:cstheme="majorBidi"/>
          <w:color w:val="595959" w:themeColor="text1" w:themeTint="A6"/>
          <w:sz w:val="28"/>
          <w:szCs w:val="28"/>
        </w:rPr>
        <w:t xml:space="preserve">CVS </w:t>
      </w:r>
      <w:r w:rsidRPr="003561B9">
        <w:rPr>
          <w:sz w:val="28"/>
          <w:szCs w:val="28"/>
        </w:rPr>
        <w:t>Pharmacy</w:t>
      </w:r>
    </w:p>
    <w:p w14:paraId="2715B8CA" w14:textId="77777777" w:rsidR="003561B9" w:rsidRDefault="004146A4" w:rsidP="003561B9">
      <w:pPr>
        <w:spacing w:after="0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 xml:space="preserve">Pittsburgh, PA September 2021 – August 2022 </w:t>
      </w:r>
    </w:p>
    <w:p w14:paraId="1AE54C59" w14:textId="77777777" w:rsidR="0009073B" w:rsidRDefault="004146A4" w:rsidP="0009073B">
      <w:pPr>
        <w:spacing w:after="0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bCs/>
        </w:rPr>
        <w:t xml:space="preserve">Duties: </w:t>
      </w: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Assisted pharmacist with clearing a high volume of prescriptions and responded to customer questions.</w:t>
      </w:r>
    </w:p>
    <w:p w14:paraId="78B78AB7" w14:textId="77777777" w:rsidR="0009073B" w:rsidRDefault="004146A4" w:rsidP="0009073B">
      <w:pPr>
        <w:spacing w:after="0"/>
        <w:jc w:val="left"/>
        <w:rPr>
          <w:rFonts w:asciiTheme="majorHAnsi" w:eastAsiaTheme="majorEastAsia" w:hAnsiTheme="majorHAnsi" w:cstheme="majorBidi"/>
          <w:bCs/>
          <w:color w:val="595959" w:themeColor="text1" w:themeTint="A6"/>
        </w:rPr>
      </w:pPr>
      <w:r w:rsidRPr="004146A4">
        <w:rPr>
          <w:rFonts w:asciiTheme="majorHAnsi" w:eastAsiaTheme="majorEastAsia" w:hAnsiTheme="majorHAnsi" w:cstheme="majorBidi"/>
          <w:bCs/>
          <w:color w:val="595959" w:themeColor="text1" w:themeTint="A6"/>
        </w:rPr>
        <w:t>Teamed with peers, technicians, and pharmacists to prioritize and complete orders.</w:t>
      </w:r>
    </w:p>
    <w:p w14:paraId="7421148C" w14:textId="77777777" w:rsidR="0009073B" w:rsidRDefault="004146A4" w:rsidP="0009073B">
      <w:pPr>
        <w:spacing w:after="0"/>
        <w:jc w:val="left"/>
        <w:rPr>
          <w:bCs/>
        </w:rPr>
      </w:pPr>
      <w:r w:rsidRPr="004146A4">
        <w:rPr>
          <w:bCs/>
        </w:rPr>
        <w:t>Created new customer profiles and updated demographics, allergies, and new medications in pharmacy computer systems.</w:t>
      </w:r>
    </w:p>
    <w:p w14:paraId="4FE0CE4D" w14:textId="1603DB48" w:rsidR="0009073B" w:rsidRPr="0009073B" w:rsidRDefault="004B47A2" w:rsidP="0009073B">
      <w:pPr>
        <w:spacing w:after="0"/>
        <w:rPr>
          <w:bCs/>
          <w:sz w:val="28"/>
          <w:szCs w:val="28"/>
        </w:rPr>
      </w:pPr>
      <w:r w:rsidRPr="0009073B">
        <w:rPr>
          <w:bCs/>
          <w:sz w:val="28"/>
          <w:szCs w:val="28"/>
        </w:rPr>
        <w:t>Learning Specialist, Community College of Allegheny County</w:t>
      </w:r>
    </w:p>
    <w:p w14:paraId="140B7A2A" w14:textId="77777777" w:rsidR="0009073B" w:rsidRDefault="004B47A2" w:rsidP="0009073B">
      <w:pPr>
        <w:spacing w:after="0"/>
      </w:pPr>
      <w:r>
        <w:t>Pittsburgh, PA Date: February 2020-</w:t>
      </w:r>
      <w:r w:rsidR="008E6A3B">
        <w:t xml:space="preserve"> April 2020</w:t>
      </w:r>
    </w:p>
    <w:p w14:paraId="21B91E2E" w14:textId="77777777" w:rsidR="0009073B" w:rsidRDefault="004B47A2" w:rsidP="0009073B">
      <w:pPr>
        <w:spacing w:after="0"/>
        <w:jc w:val="left"/>
      </w:pPr>
      <w:r>
        <w:lastRenderedPageBreak/>
        <w:t>Duties: Assisted students with learning disabilities with exams</w:t>
      </w:r>
    </w:p>
    <w:p w14:paraId="1E415027" w14:textId="77777777" w:rsidR="0009073B" w:rsidRDefault="004B47A2" w:rsidP="0009073B">
      <w:pPr>
        <w:pStyle w:val="ListParagraph"/>
        <w:numPr>
          <w:ilvl w:val="0"/>
          <w:numId w:val="22"/>
        </w:numPr>
        <w:spacing w:after="0"/>
        <w:jc w:val="left"/>
      </w:pPr>
      <w:r>
        <w:t>Educated struggling students about an array of resources the school provides</w:t>
      </w:r>
    </w:p>
    <w:p w14:paraId="4C7094A8" w14:textId="77777777" w:rsidR="0009073B" w:rsidRDefault="004B47A2" w:rsidP="0009073B">
      <w:pPr>
        <w:pStyle w:val="ListParagraph"/>
        <w:numPr>
          <w:ilvl w:val="0"/>
          <w:numId w:val="22"/>
        </w:numPr>
        <w:spacing w:after="0"/>
        <w:jc w:val="left"/>
      </w:pPr>
      <w:r>
        <w:t xml:space="preserve">Advised students on options pertaining to classes, financial aid or other issues </w:t>
      </w:r>
    </w:p>
    <w:p w14:paraId="0B4C1539" w14:textId="5F25E936" w:rsidR="004B47A2" w:rsidRPr="004B47A2" w:rsidRDefault="004B47A2" w:rsidP="0009073B">
      <w:pPr>
        <w:spacing w:after="0"/>
        <w:jc w:val="left"/>
      </w:pPr>
      <w:r>
        <w:t xml:space="preserve">Reformatted exams for students with disabilities </w:t>
      </w:r>
    </w:p>
    <w:p w14:paraId="7178D9C7" w14:textId="77777777" w:rsidR="004146A4" w:rsidRDefault="004146A4" w:rsidP="00CA51AA">
      <w:pPr>
        <w:pStyle w:val="Subsection"/>
        <w:ind w:left="1440" w:firstLine="720"/>
        <w:jc w:val="both"/>
        <w:rPr>
          <w:b/>
          <w:bCs w:val="0"/>
          <w:sz w:val="28"/>
          <w:szCs w:val="28"/>
        </w:rPr>
      </w:pPr>
    </w:p>
    <w:p w14:paraId="173C0727" w14:textId="3DCDB0F8" w:rsidR="008C599C" w:rsidRPr="00C22602" w:rsidRDefault="000132A5" w:rsidP="004146A4">
      <w:pPr>
        <w:pStyle w:val="Subsection"/>
        <w:ind w:left="1440" w:firstLine="720"/>
        <w:jc w:val="both"/>
        <w:rPr>
          <w:b/>
          <w:bCs w:val="0"/>
          <w:vanish/>
          <w:sz w:val="28"/>
          <w:szCs w:val="28"/>
          <w:specVanish/>
        </w:rPr>
      </w:pPr>
      <w:r w:rsidRPr="00C22602">
        <w:rPr>
          <w:b/>
          <w:bCs w:val="0"/>
          <w:sz w:val="28"/>
          <w:szCs w:val="28"/>
        </w:rPr>
        <w:t xml:space="preserve">Customer Care Representative, </w:t>
      </w:r>
    </w:p>
    <w:p w14:paraId="2427CB48" w14:textId="54BE713C" w:rsidR="000132A5" w:rsidRPr="00C22602" w:rsidRDefault="000132A5" w:rsidP="000132A5">
      <w:pPr>
        <w:pStyle w:val="NoSpacing"/>
        <w:rPr>
          <w:b/>
          <w:color w:val="6F6F74" w:themeColor="accent1"/>
          <w:sz w:val="28"/>
          <w:szCs w:val="28"/>
        </w:rPr>
      </w:pPr>
      <w:r w:rsidRPr="00C22602">
        <w:rPr>
          <w:b/>
          <w:color w:val="6F6F74" w:themeColor="accent1"/>
          <w:sz w:val="28"/>
          <w:szCs w:val="28"/>
        </w:rPr>
        <w:t>CVS CAREMARK</w:t>
      </w:r>
    </w:p>
    <w:p w14:paraId="4772FDAF" w14:textId="18159400" w:rsidR="000132A5" w:rsidRDefault="000132A5" w:rsidP="000132A5">
      <w:pPr>
        <w:pStyle w:val="NoSpacing"/>
      </w:pPr>
      <w:r w:rsidRPr="000132A5">
        <w:t>Monroeville</w:t>
      </w:r>
      <w:r>
        <w:t>, PA. Date: March 2019-</w:t>
      </w:r>
      <w:r w:rsidR="00CA51AA">
        <w:t>Dec 2019</w:t>
      </w:r>
    </w:p>
    <w:p w14:paraId="2C52E3E0" w14:textId="3B4964EE" w:rsidR="000132A5" w:rsidRDefault="000132A5" w:rsidP="000132A5">
      <w:pPr>
        <w:pStyle w:val="NoSpacing"/>
        <w:jc w:val="both"/>
      </w:pPr>
      <w:r>
        <w:t>Duties</w:t>
      </w:r>
      <w:bookmarkStart w:id="0" w:name="_Hlk37076825"/>
      <w:r w:rsidR="00C22602">
        <w:t xml:space="preserve">: </w:t>
      </w:r>
      <w:r>
        <w:t>Delivered fast, friendly and knowledgeable service for routine questions and service complaints</w:t>
      </w:r>
      <w:r w:rsidR="00DD387F">
        <w:t xml:space="preserve"> regarding medication</w:t>
      </w:r>
      <w:r>
        <w:t>.</w:t>
      </w:r>
    </w:p>
    <w:p w14:paraId="02FCC78B" w14:textId="77777777" w:rsidR="000132A5" w:rsidRDefault="000132A5" w:rsidP="00C22602">
      <w:pPr>
        <w:pStyle w:val="NoSpacing"/>
        <w:numPr>
          <w:ilvl w:val="0"/>
          <w:numId w:val="7"/>
        </w:numPr>
        <w:jc w:val="both"/>
      </w:pPr>
      <w:r>
        <w:t>Kept customer and system account information accurate and current to support timely resolutions for all concerns.</w:t>
      </w:r>
    </w:p>
    <w:p w14:paraId="367FD7B1" w14:textId="1CB51284" w:rsidR="000132A5" w:rsidRDefault="000132A5" w:rsidP="00C22602">
      <w:pPr>
        <w:pStyle w:val="NoSpacing"/>
        <w:numPr>
          <w:ilvl w:val="0"/>
          <w:numId w:val="7"/>
        </w:numPr>
        <w:jc w:val="both"/>
      </w:pPr>
      <w:r>
        <w:t xml:space="preserve">Researched resolutions, contacted necessary departments and responded back to customer </w:t>
      </w:r>
    </w:p>
    <w:p w14:paraId="618283FB" w14:textId="77777777" w:rsidR="000132A5" w:rsidRDefault="000132A5" w:rsidP="00C22602">
      <w:pPr>
        <w:pStyle w:val="NoSpacing"/>
        <w:numPr>
          <w:ilvl w:val="0"/>
          <w:numId w:val="7"/>
        </w:numPr>
        <w:jc w:val="both"/>
      </w:pPr>
      <w:r>
        <w:t>Documented conversations with customers to track requests, problems and solutions.</w:t>
      </w:r>
    </w:p>
    <w:p w14:paraId="2E752AF3" w14:textId="7FE40723" w:rsidR="000132A5" w:rsidRDefault="000132A5" w:rsidP="00C22602">
      <w:pPr>
        <w:pStyle w:val="NoSpacing"/>
        <w:numPr>
          <w:ilvl w:val="0"/>
          <w:numId w:val="7"/>
        </w:numPr>
        <w:jc w:val="both"/>
      </w:pPr>
      <w:r>
        <w:t>Addressed customer inquiries and resolved complaints</w:t>
      </w:r>
      <w:r w:rsidR="00DD387F">
        <w:t xml:space="preserve"> concerning their medication</w:t>
      </w:r>
      <w:r>
        <w:t>.</w:t>
      </w:r>
    </w:p>
    <w:bookmarkEnd w:id="0"/>
    <w:p w14:paraId="19FEF5F7" w14:textId="0C610A2D" w:rsidR="00860DB5" w:rsidRDefault="000132A5" w:rsidP="00195CF1">
      <w:pPr>
        <w:pStyle w:val="NoSpacing"/>
        <w:jc w:val="both"/>
      </w:pPr>
      <w:r>
        <w:tab/>
      </w:r>
      <w:r>
        <w:tab/>
      </w:r>
      <w:r>
        <w:tab/>
      </w:r>
      <w:r>
        <w:tab/>
      </w:r>
    </w:p>
    <w:p w14:paraId="74DD9205" w14:textId="732F8ED7" w:rsidR="00860DB5" w:rsidRPr="00B14600" w:rsidRDefault="00860DB5" w:rsidP="003561B9">
      <w:pPr>
        <w:pStyle w:val="NoSpacing"/>
        <w:jc w:val="both"/>
      </w:pPr>
      <w:r>
        <w:tab/>
      </w:r>
      <w:r>
        <w:tab/>
      </w:r>
      <w:r w:rsidR="00B14600">
        <w:tab/>
      </w:r>
      <w:r w:rsidR="00B14600">
        <w:tab/>
      </w:r>
      <w:r w:rsidR="00B14600" w:rsidRPr="00DD387F">
        <w:rPr>
          <w:b/>
          <w:bCs/>
          <w:sz w:val="28"/>
          <w:szCs w:val="28"/>
        </w:rPr>
        <w:t xml:space="preserve">      </w:t>
      </w:r>
      <w:r w:rsidRPr="008D4B58">
        <w:rPr>
          <w:b/>
          <w:bCs/>
          <w:sz w:val="28"/>
          <w:szCs w:val="28"/>
        </w:rPr>
        <w:t>Sales Associate, Staples</w:t>
      </w:r>
    </w:p>
    <w:p w14:paraId="7B2D29E1" w14:textId="0D3FF580" w:rsidR="00860DB5" w:rsidRDefault="00860DB5" w:rsidP="00860DB5">
      <w:pPr>
        <w:pStyle w:val="NoSpacing"/>
        <w:ind w:left="2160" w:firstLine="720"/>
        <w:jc w:val="both"/>
      </w:pPr>
      <w:r>
        <w:t xml:space="preserve">       </w:t>
      </w:r>
      <w:r w:rsidRPr="00860DB5">
        <w:t>Pittsburgh, PA</w:t>
      </w:r>
      <w:r>
        <w:t>.</w:t>
      </w:r>
      <w:r w:rsidRPr="00860DB5">
        <w:t xml:space="preserve"> Feb 2017</w:t>
      </w:r>
      <w:r>
        <w:t xml:space="preserve">- June2018 </w:t>
      </w:r>
    </w:p>
    <w:p w14:paraId="0D7DAEC1" w14:textId="37B45378" w:rsidR="00860DB5" w:rsidRDefault="00860DB5" w:rsidP="00860DB5">
      <w:pPr>
        <w:pStyle w:val="NoSpacing"/>
        <w:jc w:val="both"/>
      </w:pPr>
      <w:r>
        <w:t>Duties- Arranged new merchandise with signage and appealing displays to encourage customer sales and move overstock it</w:t>
      </w:r>
      <w:r w:rsidR="008D4B58">
        <w:t xml:space="preserve">ems </w:t>
      </w:r>
    </w:p>
    <w:p w14:paraId="29A5CD6C" w14:textId="77777777" w:rsidR="00860DB5" w:rsidRDefault="00860DB5" w:rsidP="008D4B58">
      <w:pPr>
        <w:pStyle w:val="NoSpacing"/>
        <w:numPr>
          <w:ilvl w:val="0"/>
          <w:numId w:val="9"/>
        </w:numPr>
        <w:jc w:val="both"/>
      </w:pPr>
      <w:r>
        <w:t>Built and maintained effective relationships with peers and upper management to drive team success toward common sales, service and operational goals.</w:t>
      </w:r>
    </w:p>
    <w:p w14:paraId="58C6819F" w14:textId="77777777" w:rsidR="00860DB5" w:rsidRDefault="00860DB5" w:rsidP="008D4B58">
      <w:pPr>
        <w:pStyle w:val="NoSpacing"/>
        <w:numPr>
          <w:ilvl w:val="0"/>
          <w:numId w:val="9"/>
        </w:numPr>
        <w:jc w:val="both"/>
      </w:pPr>
      <w:r>
        <w:t>Answered incoming telephone calls to provide information about products, services, store hours, policies and promotions.</w:t>
      </w:r>
    </w:p>
    <w:p w14:paraId="5267A559" w14:textId="77777777" w:rsidR="00860DB5" w:rsidRDefault="00860DB5" w:rsidP="008D4B58">
      <w:pPr>
        <w:pStyle w:val="NoSpacing"/>
        <w:numPr>
          <w:ilvl w:val="0"/>
          <w:numId w:val="9"/>
        </w:numPr>
        <w:jc w:val="both"/>
      </w:pPr>
      <w:r>
        <w:t>Sold various products by explaining unique features and educating customers on proper application.</w:t>
      </w:r>
    </w:p>
    <w:p w14:paraId="6D3F3972" w14:textId="6BEC5B1A" w:rsidR="00860DB5" w:rsidRDefault="00860DB5" w:rsidP="008D4B58">
      <w:pPr>
        <w:pStyle w:val="NoSpacing"/>
        <w:numPr>
          <w:ilvl w:val="0"/>
          <w:numId w:val="9"/>
        </w:numPr>
        <w:jc w:val="both"/>
      </w:pPr>
      <w:r>
        <w:t>Assisted customers by finding needed items and checking inventory for items at other locations.</w:t>
      </w:r>
    </w:p>
    <w:p w14:paraId="2B758471" w14:textId="77777777" w:rsidR="003561B9" w:rsidRDefault="003561B9" w:rsidP="003561B9">
      <w:pPr>
        <w:pStyle w:val="NoSpacing"/>
        <w:jc w:val="both"/>
      </w:pPr>
    </w:p>
    <w:p w14:paraId="7F4998FB" w14:textId="77777777" w:rsidR="00992019" w:rsidRDefault="003561B9" w:rsidP="00992019">
      <w:pPr>
        <w:pStyle w:val="NoSpacing"/>
        <w:rPr>
          <w:sz w:val="36"/>
          <w:szCs w:val="36"/>
        </w:rPr>
      </w:pPr>
      <w:r w:rsidRPr="003561B9">
        <w:rPr>
          <w:sz w:val="36"/>
          <w:szCs w:val="36"/>
        </w:rPr>
        <w:t>Skills</w:t>
      </w:r>
    </w:p>
    <w:p w14:paraId="3F1472A7" w14:textId="418DFDAC" w:rsidR="003561B9" w:rsidRPr="00992019" w:rsidRDefault="003561B9" w:rsidP="00992019">
      <w:pPr>
        <w:pStyle w:val="NoSpacing"/>
        <w:numPr>
          <w:ilvl w:val="0"/>
          <w:numId w:val="23"/>
        </w:numPr>
        <w:jc w:val="both"/>
        <w:rPr>
          <w:sz w:val="36"/>
          <w:szCs w:val="36"/>
        </w:rPr>
      </w:pPr>
      <w:r>
        <w:t>Data Entry</w:t>
      </w:r>
    </w:p>
    <w:p w14:paraId="0E7F3AA0" w14:textId="2C5D1944" w:rsidR="003561B9" w:rsidRDefault="003561B9" w:rsidP="00992019">
      <w:pPr>
        <w:pStyle w:val="NoSpacing"/>
        <w:numPr>
          <w:ilvl w:val="0"/>
          <w:numId w:val="23"/>
        </w:numPr>
        <w:jc w:val="both"/>
      </w:pPr>
      <w:r>
        <w:t>Recordkeeping and Documentation</w:t>
      </w:r>
    </w:p>
    <w:p w14:paraId="41F8CA51" w14:textId="15140E79" w:rsidR="003561B9" w:rsidRDefault="003561B9" w:rsidP="00992019">
      <w:pPr>
        <w:pStyle w:val="NoSpacing"/>
        <w:numPr>
          <w:ilvl w:val="0"/>
          <w:numId w:val="23"/>
        </w:numPr>
        <w:jc w:val="both"/>
      </w:pPr>
      <w:r>
        <w:t>Detail-Oriented</w:t>
      </w:r>
    </w:p>
    <w:p w14:paraId="00765621" w14:textId="58459900" w:rsidR="003561B9" w:rsidRDefault="003561B9" w:rsidP="00992019">
      <w:pPr>
        <w:pStyle w:val="NoSpacing"/>
        <w:numPr>
          <w:ilvl w:val="0"/>
          <w:numId w:val="23"/>
        </w:numPr>
        <w:jc w:val="both"/>
      </w:pPr>
      <w:r>
        <w:t>Verbal and Written Communication</w:t>
      </w:r>
    </w:p>
    <w:p w14:paraId="56D2D527" w14:textId="30EF8587" w:rsidR="003561B9" w:rsidRDefault="003561B9" w:rsidP="00992019">
      <w:pPr>
        <w:pStyle w:val="NoSpacing"/>
        <w:numPr>
          <w:ilvl w:val="0"/>
          <w:numId w:val="23"/>
        </w:numPr>
        <w:jc w:val="both"/>
      </w:pPr>
      <w:r>
        <w:t>Prioritization and Organization</w:t>
      </w:r>
    </w:p>
    <w:p w14:paraId="669B91BA" w14:textId="69FA6139" w:rsidR="009A4020" w:rsidRDefault="003561B9" w:rsidP="00A45785">
      <w:pPr>
        <w:pStyle w:val="NoSpacing"/>
        <w:numPr>
          <w:ilvl w:val="0"/>
          <w:numId w:val="23"/>
        </w:numPr>
        <w:jc w:val="both"/>
      </w:pPr>
      <w:r>
        <w:t>Problem-Solving Skill</w:t>
      </w:r>
      <w:r w:rsidR="00A45785">
        <w:t>s</w:t>
      </w:r>
    </w:p>
    <w:p w14:paraId="405C7C7E" w14:textId="06A71769" w:rsidR="00A45785" w:rsidRPr="00A45785" w:rsidRDefault="00A45785" w:rsidP="00A45785">
      <w:pPr>
        <w:pStyle w:val="NoSpacing"/>
        <w:ind w:left="3600" w:firstLine="720"/>
        <w:jc w:val="both"/>
        <w:rPr>
          <w:rStyle w:val="documentskn-mlf9parent-containerleft-box"/>
          <w:sz w:val="28"/>
          <w:szCs w:val="28"/>
        </w:rPr>
      </w:pPr>
      <w:r w:rsidRPr="00A45785">
        <w:rPr>
          <w:rStyle w:val="documentskn-mlf9parent-containerleft-box"/>
          <w:sz w:val="28"/>
          <w:szCs w:val="28"/>
        </w:rPr>
        <w:t>I</w:t>
      </w:r>
      <w:r>
        <w:rPr>
          <w:rStyle w:val="documentskn-mlf9parent-containerleft-box"/>
          <w:sz w:val="28"/>
          <w:szCs w:val="28"/>
        </w:rPr>
        <w:t>nternships</w:t>
      </w:r>
    </w:p>
    <w:p w14:paraId="3720CB6F" w14:textId="77777777" w:rsidR="00A45785" w:rsidRP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>UPMC NATP</w:t>
      </w:r>
    </w:p>
    <w:p w14:paraId="00293D1E" w14:textId="2A5B0FB8" w:rsidR="00A45785" w:rsidRP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>I</w:t>
      </w:r>
      <w:r>
        <w:rPr>
          <w:rStyle w:val="documentskn-mlf9parent-containerleft-box"/>
        </w:rPr>
        <w:t>ntern</w:t>
      </w:r>
      <w:r w:rsidRPr="00A45785">
        <w:rPr>
          <w:rStyle w:val="documentskn-mlf9parent-containerleft-box"/>
        </w:rPr>
        <w:t>, P</w:t>
      </w:r>
      <w:r>
        <w:rPr>
          <w:rStyle w:val="documentskn-mlf9parent-containerleft-box"/>
        </w:rPr>
        <w:t>ittsburgh</w:t>
      </w:r>
      <w:r w:rsidRPr="00A45785">
        <w:rPr>
          <w:rStyle w:val="documentskn-mlf9parent-containerleft-box"/>
        </w:rPr>
        <w:t xml:space="preserve"> PA, J</w:t>
      </w:r>
      <w:r>
        <w:rPr>
          <w:rStyle w:val="documentskn-mlf9parent-containerleft-box"/>
        </w:rPr>
        <w:t>uly</w:t>
      </w:r>
      <w:r w:rsidRPr="00A45785">
        <w:rPr>
          <w:rStyle w:val="documentskn-mlf9parent-containerleft-box"/>
        </w:rPr>
        <w:t xml:space="preserve"> 202</w:t>
      </w:r>
      <w:r w:rsidR="00AA7A6A">
        <w:rPr>
          <w:rStyle w:val="documentskn-mlf9parent-containerleft-box"/>
        </w:rPr>
        <w:t>3</w:t>
      </w:r>
      <w:r w:rsidRPr="00A45785">
        <w:rPr>
          <w:rStyle w:val="documentskn-mlf9parent-containerleft-box"/>
        </w:rPr>
        <w:t xml:space="preserve">- </w:t>
      </w:r>
      <w:r>
        <w:rPr>
          <w:rStyle w:val="documentskn-mlf9parent-containerleft-box"/>
        </w:rPr>
        <w:t>October 2023</w:t>
      </w:r>
      <w:r w:rsidRPr="00A45785">
        <w:rPr>
          <w:rStyle w:val="documentskn-mlf9parent-containerleft-box"/>
        </w:rPr>
        <w:t xml:space="preserve">  </w:t>
      </w:r>
    </w:p>
    <w:p w14:paraId="491A4891" w14:textId="77777777" w:rsidR="00A45785" w:rsidRP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 xml:space="preserve">Duties: Learn to apply therapeutic skills and techniques through Gestalt therapy  </w:t>
      </w:r>
    </w:p>
    <w:p w14:paraId="105EC403" w14:textId="20376A63" w:rsidR="00A45785" w:rsidRP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>•</w:t>
      </w:r>
      <w:r w:rsidR="00AA7A6A">
        <w:rPr>
          <w:rStyle w:val="documentskn-mlf9parent-containerleft-box"/>
        </w:rPr>
        <w:t xml:space="preserve"> </w:t>
      </w:r>
      <w:r w:rsidRPr="00A45785">
        <w:rPr>
          <w:rStyle w:val="documentskn-mlf9parent-containerleft-box"/>
        </w:rPr>
        <w:t>Work in conjunction with the licensed LPC to participate in the development and implementation of treatment plans.</w:t>
      </w:r>
    </w:p>
    <w:p w14:paraId="1E926715" w14:textId="54DFBABC" w:rsidR="00A45785" w:rsidRP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>•</w:t>
      </w:r>
      <w:r w:rsidR="00AA7A6A">
        <w:rPr>
          <w:rStyle w:val="documentskn-mlf9parent-containerleft-box"/>
        </w:rPr>
        <w:t xml:space="preserve"> </w:t>
      </w:r>
      <w:r w:rsidRPr="00A45785">
        <w:rPr>
          <w:rStyle w:val="documentskn-mlf9parent-containerleft-box"/>
        </w:rPr>
        <w:t xml:space="preserve">Observe and co-facilitate IOP groups. </w:t>
      </w:r>
    </w:p>
    <w:p w14:paraId="0E5C793D" w14:textId="265102F5" w:rsidR="00A45785" w:rsidRDefault="00A45785" w:rsidP="00A45785">
      <w:pPr>
        <w:pStyle w:val="NoSpacing"/>
        <w:jc w:val="both"/>
        <w:rPr>
          <w:rStyle w:val="documentskn-mlf9parent-containerleft-box"/>
        </w:rPr>
      </w:pPr>
      <w:r w:rsidRPr="00A45785">
        <w:rPr>
          <w:rStyle w:val="documentskn-mlf9parent-containerleft-box"/>
        </w:rPr>
        <w:t>•Observe and learn standards for documentation for completing assessments and complete all required paperwork.</w:t>
      </w:r>
      <w:r w:rsidR="00AA7A6A">
        <w:rPr>
          <w:rStyle w:val="documentskn-mlf9parent-containerleft-box"/>
        </w:rPr>
        <w:t xml:space="preserve"> </w:t>
      </w:r>
    </w:p>
    <w:p w14:paraId="6FE50D71" w14:textId="77777777" w:rsidR="00F3037C" w:rsidRDefault="00F3037C" w:rsidP="00B83977">
      <w:pPr>
        <w:pStyle w:val="NoSpacing"/>
        <w:jc w:val="both"/>
        <w:rPr>
          <w:rStyle w:val="documentskn-mlf9parent-containerleft-box"/>
        </w:rPr>
      </w:pPr>
    </w:p>
    <w:p w14:paraId="5496093C" w14:textId="7A2E9A6C" w:rsidR="00B83977" w:rsidRPr="00B83977" w:rsidRDefault="00F3037C" w:rsidP="00B83977">
      <w:pPr>
        <w:pStyle w:val="NoSpacing"/>
        <w:jc w:val="both"/>
        <w:rPr>
          <w:rStyle w:val="documentskn-mlf9parent-containerleft-box"/>
        </w:rPr>
      </w:pPr>
      <w:r>
        <w:rPr>
          <w:rStyle w:val="documentskn-mlf9parent-containerleft-box"/>
        </w:rPr>
        <w:t xml:space="preserve">Alpha House </w:t>
      </w:r>
    </w:p>
    <w:p w14:paraId="1AED3417" w14:textId="450EF8C1" w:rsidR="00B83977" w:rsidRPr="00B83977" w:rsidRDefault="00B83977" w:rsidP="00B83977">
      <w:pPr>
        <w:pStyle w:val="NoSpacing"/>
        <w:jc w:val="both"/>
        <w:rPr>
          <w:rStyle w:val="documentskn-mlf9parent-containerleft-box"/>
        </w:rPr>
      </w:pPr>
      <w:r w:rsidRPr="00B83977">
        <w:rPr>
          <w:rStyle w:val="documentskn-mlf9parent-containerleft-box"/>
        </w:rPr>
        <w:t xml:space="preserve">Intern, Pittsburgh PA, </w:t>
      </w:r>
      <w:r w:rsidR="00F3037C">
        <w:rPr>
          <w:rStyle w:val="documentskn-mlf9parent-containerleft-box"/>
        </w:rPr>
        <w:t>October</w:t>
      </w:r>
      <w:r w:rsidRPr="00B83977">
        <w:rPr>
          <w:rStyle w:val="documentskn-mlf9parent-containerleft-box"/>
        </w:rPr>
        <w:t xml:space="preserve"> 2023-</w:t>
      </w:r>
      <w:r w:rsidR="00050D88">
        <w:rPr>
          <w:rStyle w:val="documentskn-mlf9parent-containerleft-box"/>
        </w:rPr>
        <w:t xml:space="preserve">Currently </w:t>
      </w:r>
    </w:p>
    <w:p w14:paraId="18F42269" w14:textId="298CE76B" w:rsidR="00B83977" w:rsidRPr="00B83977" w:rsidRDefault="00B83977" w:rsidP="00B83977">
      <w:pPr>
        <w:pStyle w:val="NoSpacing"/>
        <w:jc w:val="both"/>
        <w:rPr>
          <w:rStyle w:val="documentskn-mlf9parent-containerleft-box"/>
        </w:rPr>
      </w:pPr>
      <w:r w:rsidRPr="00B83977">
        <w:rPr>
          <w:rStyle w:val="documentskn-mlf9parent-containerleft-box"/>
        </w:rPr>
        <w:lastRenderedPageBreak/>
        <w:t xml:space="preserve">Duties: Learn to apply therapeutic skills and techniques through Gestalt </w:t>
      </w:r>
      <w:r w:rsidR="001179DC">
        <w:rPr>
          <w:rStyle w:val="documentskn-mlf9parent-containerleft-box"/>
        </w:rPr>
        <w:t xml:space="preserve">and Dialectical Behavioral </w:t>
      </w:r>
      <w:r w:rsidRPr="00B83977">
        <w:rPr>
          <w:rStyle w:val="documentskn-mlf9parent-containerleft-box"/>
        </w:rPr>
        <w:t xml:space="preserve">therapy  </w:t>
      </w:r>
    </w:p>
    <w:p w14:paraId="68D8D7A1" w14:textId="77777777" w:rsidR="00B83977" w:rsidRPr="00B83977" w:rsidRDefault="00B83977" w:rsidP="00B83977">
      <w:pPr>
        <w:pStyle w:val="NoSpacing"/>
        <w:jc w:val="both"/>
        <w:rPr>
          <w:rStyle w:val="documentskn-mlf9parent-containerleft-box"/>
        </w:rPr>
      </w:pPr>
      <w:r w:rsidRPr="00B83977">
        <w:rPr>
          <w:rStyle w:val="documentskn-mlf9parent-containerleft-box"/>
        </w:rPr>
        <w:t>• Work in conjunction with the licensed LPC to participate in the development and implementation of treatment plans.</w:t>
      </w:r>
    </w:p>
    <w:p w14:paraId="61D5323F" w14:textId="74F89002" w:rsidR="00B83977" w:rsidRPr="00B83977" w:rsidRDefault="00B83977" w:rsidP="00B83977">
      <w:pPr>
        <w:pStyle w:val="NoSpacing"/>
        <w:jc w:val="both"/>
        <w:rPr>
          <w:rStyle w:val="documentskn-mlf9parent-containerleft-box"/>
        </w:rPr>
      </w:pPr>
      <w:r w:rsidRPr="00B83977">
        <w:rPr>
          <w:rStyle w:val="documentskn-mlf9parent-containerleft-box"/>
        </w:rPr>
        <w:t>• Observe and co-facilitat</w:t>
      </w:r>
      <w:r w:rsidR="001179DC">
        <w:rPr>
          <w:rStyle w:val="documentskn-mlf9parent-containerleft-box"/>
        </w:rPr>
        <w:t>e</w:t>
      </w:r>
      <w:r w:rsidRPr="00B83977">
        <w:rPr>
          <w:rStyle w:val="documentskn-mlf9parent-containerleft-box"/>
        </w:rPr>
        <w:t xml:space="preserve"> group</w:t>
      </w:r>
      <w:r w:rsidR="001179DC">
        <w:rPr>
          <w:rStyle w:val="documentskn-mlf9parent-containerleft-box"/>
        </w:rPr>
        <w:t xml:space="preserve"> counseling sessions</w:t>
      </w:r>
      <w:r w:rsidRPr="00B83977">
        <w:rPr>
          <w:rStyle w:val="documentskn-mlf9parent-containerleft-box"/>
        </w:rPr>
        <w:t xml:space="preserve">. </w:t>
      </w:r>
    </w:p>
    <w:p w14:paraId="53EB11C1" w14:textId="4AF59744" w:rsidR="00B83977" w:rsidRDefault="00B83977" w:rsidP="00B83977">
      <w:pPr>
        <w:pStyle w:val="NoSpacing"/>
        <w:jc w:val="both"/>
        <w:rPr>
          <w:rStyle w:val="documentskn-mlf9parent-containerleft-box"/>
        </w:rPr>
      </w:pPr>
      <w:r w:rsidRPr="00B83977">
        <w:rPr>
          <w:rStyle w:val="documentskn-mlf9parent-containerleft-box"/>
        </w:rPr>
        <w:t>•Observe and learn standards for documentation for completing assessments and complete all required paperwork.</w:t>
      </w:r>
    </w:p>
    <w:p w14:paraId="32B4BD8D" w14:textId="0E5E1ABC" w:rsidR="001179DC" w:rsidRPr="00A45785" w:rsidRDefault="00105677" w:rsidP="00887269">
      <w:pPr>
        <w:pStyle w:val="NoSpacing"/>
        <w:jc w:val="both"/>
        <w:rPr>
          <w:rStyle w:val="documentskn-mlf9parent-containerleft-box"/>
        </w:rPr>
      </w:pPr>
      <w:r>
        <w:rPr>
          <w:rStyle w:val="documentskn-mlf9parent-containerleft-box"/>
        </w:rPr>
        <w:t xml:space="preserve">Facilitate and organize individual counseling </w:t>
      </w:r>
      <w:r w:rsidR="00050D88">
        <w:rPr>
          <w:rStyle w:val="documentskn-mlf9parent-containerleft-box"/>
        </w:rPr>
        <w:t>sessions.</w:t>
      </w:r>
      <w:r>
        <w:rPr>
          <w:rStyle w:val="documentskn-mlf9parent-containerleft-box"/>
        </w:rPr>
        <w:t xml:space="preserve"> </w:t>
      </w:r>
    </w:p>
    <w:sectPr w:rsidR="001179DC" w:rsidRPr="00A45785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B4D3" w14:textId="77777777" w:rsidR="00E80F83" w:rsidRDefault="00E80F83">
      <w:pPr>
        <w:spacing w:after="0" w:line="240" w:lineRule="auto"/>
      </w:pPr>
      <w:r>
        <w:separator/>
      </w:r>
    </w:p>
  </w:endnote>
  <w:endnote w:type="continuationSeparator" w:id="0">
    <w:p w14:paraId="731E6996" w14:textId="77777777" w:rsidR="00E80F83" w:rsidRDefault="00E8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C866" w14:textId="77777777" w:rsidR="008C599C" w:rsidRDefault="00B5389C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506FCFFD" w14:textId="77777777" w:rsidR="008C599C" w:rsidRDefault="00B5389C">
    <w:pPr>
      <w:pStyle w:val="Footer"/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034356" wp14:editId="5D3AE3AD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387E51D9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2F742" w14:textId="77777777" w:rsidR="00E80F83" w:rsidRDefault="00E80F83">
      <w:pPr>
        <w:spacing w:after="0" w:line="240" w:lineRule="auto"/>
      </w:pPr>
      <w:r>
        <w:separator/>
      </w:r>
    </w:p>
  </w:footnote>
  <w:footnote w:type="continuationSeparator" w:id="0">
    <w:p w14:paraId="620FEF7F" w14:textId="77777777" w:rsidR="00E80F83" w:rsidRDefault="00E80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E455" w14:textId="77777777" w:rsidR="008C599C" w:rsidRDefault="00B5389C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15E367F0" wp14:editId="50172B9E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20214D761F5F47CA92DB02F58AB864C8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4DE4AE78" w14:textId="4583F918" w:rsidR="008C599C" w:rsidRDefault="000132A5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proofErr w:type="spellStart"/>
                              <w:r>
                                <w:rPr>
                                  <w:color w:val="46464A" w:themeColor="text2"/>
                                </w:rPr>
                                <w:t>Yassmine</w:t>
                              </w:r>
                              <w:proofErr w:type="spellEnd"/>
                              <w:r>
                                <w:rPr>
                                  <w:color w:val="46464A" w:themeColor="text2"/>
                                </w:rPr>
                                <w:t xml:space="preserve"> Kelly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15E367F0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B4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ZQAAAABSZ2h0bG9uZwAABd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B3mAAAAAQAA&#10;AKAAAAB4AAAB4AAA4QAAAB3KABg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20214D761F5F47CA92DB02F58AB864C8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4DE4AE78" w14:textId="4583F918" w:rsidR="008C599C" w:rsidRDefault="000132A5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proofErr w:type="spellStart"/>
                        <w:r>
                          <w:rPr>
                            <w:color w:val="46464A" w:themeColor="text2"/>
                          </w:rPr>
                          <w:t>Yassmine</w:t>
                        </w:r>
                        <w:proofErr w:type="spellEnd"/>
                        <w:r>
                          <w:rPr>
                            <w:color w:val="46464A" w:themeColor="text2"/>
                          </w:rPr>
                          <w:t xml:space="preserve"> Kelly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23F1268A" wp14:editId="7560435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2C7F11B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56CA1B6E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  <w:position w:val="2"/>
        <w:sz w:val="11"/>
      </w:rPr>
    </w:lvl>
    <w:lvl w:ilvl="1" w:tplc="CCA09B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20C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865F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6247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2A17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7032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66D5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2A76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65F1B87"/>
    <w:multiLevelType w:val="hybridMultilevel"/>
    <w:tmpl w:val="69100DD8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73A79"/>
    <w:multiLevelType w:val="hybridMultilevel"/>
    <w:tmpl w:val="FB3495F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17E89"/>
    <w:multiLevelType w:val="hybridMultilevel"/>
    <w:tmpl w:val="DF542AAC"/>
    <w:lvl w:ilvl="0" w:tplc="B260BC8C">
      <w:start w:val="1"/>
      <w:numFmt w:val="decimal"/>
      <w:lvlText w:val="%1."/>
      <w:lvlJc w:val="left"/>
      <w:pPr>
        <w:ind w:left="3060" w:hanging="360"/>
      </w:pPr>
      <w:rPr>
        <w:rFonts w:ascii="Times New Roman" w:hAnsi="Times New Roman" w:cs="Times New Roman" w:hint="default"/>
        <w:color w:val="618096" w:themeColor="accent4" w:themeShade="B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1C4B2AD6"/>
    <w:multiLevelType w:val="hybridMultilevel"/>
    <w:tmpl w:val="6BBED8AC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77CD2"/>
    <w:multiLevelType w:val="hybridMultilevel"/>
    <w:tmpl w:val="90602578"/>
    <w:lvl w:ilvl="0" w:tplc="5ED0E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F5B"/>
    <w:multiLevelType w:val="multilevel"/>
    <w:tmpl w:val="B8CCF82E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2D4D0F91"/>
    <w:multiLevelType w:val="hybridMultilevel"/>
    <w:tmpl w:val="7E841122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E6F63"/>
    <w:multiLevelType w:val="hybridMultilevel"/>
    <w:tmpl w:val="137A9EAA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65A02"/>
    <w:multiLevelType w:val="hybridMultilevel"/>
    <w:tmpl w:val="6EF8A434"/>
    <w:lvl w:ilvl="0" w:tplc="56CA1B6E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  <w:position w:val="2"/>
        <w:sz w:val="1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F7A6E"/>
    <w:multiLevelType w:val="hybridMultilevel"/>
    <w:tmpl w:val="2E887D72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0B4922"/>
    <w:multiLevelType w:val="hybridMultilevel"/>
    <w:tmpl w:val="BDDAEA5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72C01"/>
    <w:multiLevelType w:val="hybridMultilevel"/>
    <w:tmpl w:val="87A2C556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45C51"/>
    <w:multiLevelType w:val="hybridMultilevel"/>
    <w:tmpl w:val="B566AF80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87297"/>
    <w:multiLevelType w:val="hybridMultilevel"/>
    <w:tmpl w:val="164A8A00"/>
    <w:lvl w:ilvl="0" w:tplc="E0AA7C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3662C0"/>
    <w:multiLevelType w:val="hybridMultilevel"/>
    <w:tmpl w:val="BEAA1DA0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497FB6"/>
    <w:multiLevelType w:val="hybridMultilevel"/>
    <w:tmpl w:val="BEE29A68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43483"/>
    <w:multiLevelType w:val="hybridMultilevel"/>
    <w:tmpl w:val="FF14533C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E1281"/>
    <w:multiLevelType w:val="hybridMultilevel"/>
    <w:tmpl w:val="4516DDBC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C6FCE"/>
    <w:multiLevelType w:val="hybridMultilevel"/>
    <w:tmpl w:val="A7FC116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01473">
    <w:abstractNumId w:val="23"/>
  </w:num>
  <w:num w:numId="2" w16cid:durableId="713426282">
    <w:abstractNumId w:val="12"/>
  </w:num>
  <w:num w:numId="3" w16cid:durableId="1829781313">
    <w:abstractNumId w:val="13"/>
  </w:num>
  <w:num w:numId="4" w16cid:durableId="92482464">
    <w:abstractNumId w:val="2"/>
  </w:num>
  <w:num w:numId="5" w16cid:durableId="609168743">
    <w:abstractNumId w:val="18"/>
  </w:num>
  <w:num w:numId="6" w16cid:durableId="728110363">
    <w:abstractNumId w:val="7"/>
  </w:num>
  <w:num w:numId="7" w16cid:durableId="353045925">
    <w:abstractNumId w:val="9"/>
  </w:num>
  <w:num w:numId="8" w16cid:durableId="298001105">
    <w:abstractNumId w:val="8"/>
  </w:num>
  <w:num w:numId="9" w16cid:durableId="1695571222">
    <w:abstractNumId w:val="21"/>
  </w:num>
  <w:num w:numId="10" w16cid:durableId="1948005224">
    <w:abstractNumId w:val="3"/>
  </w:num>
  <w:num w:numId="11" w16cid:durableId="660278283">
    <w:abstractNumId w:val="15"/>
  </w:num>
  <w:num w:numId="12" w16cid:durableId="9066744">
    <w:abstractNumId w:val="20"/>
  </w:num>
  <w:num w:numId="13" w16cid:durableId="1506163859">
    <w:abstractNumId w:val="22"/>
  </w:num>
  <w:num w:numId="14" w16cid:durableId="621306591">
    <w:abstractNumId w:val="4"/>
  </w:num>
  <w:num w:numId="15" w16cid:durableId="1035421702">
    <w:abstractNumId w:val="17"/>
  </w:num>
  <w:num w:numId="16" w16cid:durableId="800853487">
    <w:abstractNumId w:val="16"/>
  </w:num>
  <w:num w:numId="17" w16cid:durableId="500236393">
    <w:abstractNumId w:val="1"/>
  </w:num>
  <w:num w:numId="18" w16cid:durableId="734935188">
    <w:abstractNumId w:val="0"/>
  </w:num>
  <w:num w:numId="19" w16cid:durableId="1592204553">
    <w:abstractNumId w:val="5"/>
  </w:num>
  <w:num w:numId="20" w16cid:durableId="1979064581">
    <w:abstractNumId w:val="10"/>
  </w:num>
  <w:num w:numId="21" w16cid:durableId="921527357">
    <w:abstractNumId w:val="14"/>
  </w:num>
  <w:num w:numId="22" w16cid:durableId="599222307">
    <w:abstractNumId w:val="19"/>
  </w:num>
  <w:num w:numId="23" w16cid:durableId="527917695">
    <w:abstractNumId w:val="24"/>
  </w:num>
  <w:num w:numId="24" w16cid:durableId="746725762">
    <w:abstractNumId w:val="6"/>
  </w:num>
  <w:num w:numId="25" w16cid:durableId="10772424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A5"/>
    <w:rsid w:val="000132A5"/>
    <w:rsid w:val="00042099"/>
    <w:rsid w:val="00050D88"/>
    <w:rsid w:val="0009073B"/>
    <w:rsid w:val="000C70BB"/>
    <w:rsid w:val="00105677"/>
    <w:rsid w:val="001179DC"/>
    <w:rsid w:val="00195CF1"/>
    <w:rsid w:val="001E44ED"/>
    <w:rsid w:val="0022778B"/>
    <w:rsid w:val="002307AE"/>
    <w:rsid w:val="00262996"/>
    <w:rsid w:val="002C7070"/>
    <w:rsid w:val="002F0AA3"/>
    <w:rsid w:val="00322782"/>
    <w:rsid w:val="003561B9"/>
    <w:rsid w:val="004146A4"/>
    <w:rsid w:val="00462B30"/>
    <w:rsid w:val="00483AC2"/>
    <w:rsid w:val="004B47A2"/>
    <w:rsid w:val="00504D1F"/>
    <w:rsid w:val="00556E30"/>
    <w:rsid w:val="00557213"/>
    <w:rsid w:val="00573D6F"/>
    <w:rsid w:val="005923A1"/>
    <w:rsid w:val="0061794F"/>
    <w:rsid w:val="006544F0"/>
    <w:rsid w:val="007313F7"/>
    <w:rsid w:val="00830626"/>
    <w:rsid w:val="00860DB5"/>
    <w:rsid w:val="00887269"/>
    <w:rsid w:val="008A06FD"/>
    <w:rsid w:val="008A5EDB"/>
    <w:rsid w:val="008C2BE9"/>
    <w:rsid w:val="008C599C"/>
    <w:rsid w:val="008D4B58"/>
    <w:rsid w:val="008E6A3B"/>
    <w:rsid w:val="00956A73"/>
    <w:rsid w:val="00963859"/>
    <w:rsid w:val="00975E6A"/>
    <w:rsid w:val="00992019"/>
    <w:rsid w:val="009A4020"/>
    <w:rsid w:val="009C1F90"/>
    <w:rsid w:val="00A07130"/>
    <w:rsid w:val="00A45785"/>
    <w:rsid w:val="00AA7A6A"/>
    <w:rsid w:val="00AE5868"/>
    <w:rsid w:val="00AE6ADD"/>
    <w:rsid w:val="00B14600"/>
    <w:rsid w:val="00B36BA7"/>
    <w:rsid w:val="00B5389C"/>
    <w:rsid w:val="00B814E3"/>
    <w:rsid w:val="00B83977"/>
    <w:rsid w:val="00BF1023"/>
    <w:rsid w:val="00C22602"/>
    <w:rsid w:val="00C44CDB"/>
    <w:rsid w:val="00CA1836"/>
    <w:rsid w:val="00CA51AA"/>
    <w:rsid w:val="00CB4347"/>
    <w:rsid w:val="00D02BF9"/>
    <w:rsid w:val="00DD387F"/>
    <w:rsid w:val="00E80F83"/>
    <w:rsid w:val="00F3037C"/>
    <w:rsid w:val="00F306E5"/>
    <w:rsid w:val="00F41997"/>
    <w:rsid w:val="00F8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053C3B"/>
  <w15:docId w15:val="{11895746-748F-4318-B04F-D84DE8D6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skn-mlf9txt-bold">
    <w:name w:val="document_skn-mlf9_txt-bold"/>
    <w:basedOn w:val="Normal"/>
    <w:rsid w:val="00322782"/>
    <w:pPr>
      <w:spacing w:after="0" w:line="240" w:lineRule="atLeast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documentskn-mlf9parent-containerleft-box">
    <w:name w:val="document_skn-mlf9_parent-container_left-box"/>
    <w:basedOn w:val="DefaultParagraphFont"/>
    <w:rsid w:val="00322782"/>
  </w:style>
  <w:style w:type="paragraph" w:customStyle="1" w:styleId="documentskn-mlf9sectiontitle">
    <w:name w:val="document_skn-mlf9_sectiontitle"/>
    <w:basedOn w:val="Normal"/>
    <w:rsid w:val="00322782"/>
    <w:pPr>
      <w:spacing w:after="0" w:line="240" w:lineRule="atLeast"/>
      <w:jc w:val="left"/>
    </w:pPr>
    <w:rPr>
      <w:rFonts w:ascii="Times New Roman" w:eastAsia="Times New Roman" w:hAnsi="Times New Roman" w:cs="Times New Roman"/>
      <w:b/>
      <w:bCs/>
      <w:caps/>
      <w:spacing w:val="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kell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A8A60F550046E6A67D322DEDC7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27EA3-C75D-45AA-9593-05D4A8FBE598}"/>
      </w:docPartPr>
      <w:docPartBody>
        <w:p w:rsidR="00787997" w:rsidRDefault="00630483">
          <w:pPr>
            <w:pStyle w:val="73A8A60F550046E6A67D322DEDC7C0EC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7434202A77014D2E9B2E5CB44D65F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D77D-5398-4AF9-9FDF-08AFEE22F251}"/>
      </w:docPartPr>
      <w:docPartBody>
        <w:p w:rsidR="00787997" w:rsidRDefault="00630483">
          <w:pPr>
            <w:pStyle w:val="7434202A77014D2E9B2E5CB44D65FC63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A4A429CEC4DC4C60BA9683CAB9EE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C0C0F-E1F8-44F0-8226-0B84605A5062}"/>
      </w:docPartPr>
      <w:docPartBody>
        <w:p w:rsidR="00787997" w:rsidRDefault="00630483">
          <w:pPr>
            <w:pStyle w:val="A4A429CEC4DC4C60BA9683CAB9EEB6DC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2649F08D3A3C45FDA82BCC374063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CAECD-2129-46CA-B2B6-ABE1846521D9}"/>
      </w:docPartPr>
      <w:docPartBody>
        <w:p w:rsidR="00787997" w:rsidRDefault="00630483">
          <w:pPr>
            <w:pStyle w:val="2649F08D3A3C45FDA82BCC3740637BDD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6CB67739EEFC403DBD2B626AF6864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2B497-C35F-41C1-8482-CB82DF0C1FF2}"/>
      </w:docPartPr>
      <w:docPartBody>
        <w:p w:rsidR="00787997" w:rsidRDefault="00630483">
          <w:pPr>
            <w:pStyle w:val="6CB67739EEFC403DBD2B626AF68648C7"/>
          </w:pPr>
          <w:r>
            <w:t>[Type Your Name]</w:t>
          </w:r>
        </w:p>
      </w:docPartBody>
    </w:docPart>
    <w:docPart>
      <w:docPartPr>
        <w:name w:val="20214D761F5F47CA92DB02F58AB86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2D779-CB9B-4840-B7E1-17C3C01AC2D0}"/>
      </w:docPartPr>
      <w:docPartBody>
        <w:p w:rsidR="00787997" w:rsidRDefault="00630483">
          <w:pPr>
            <w:pStyle w:val="20214D761F5F47CA92DB02F58AB864C8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83"/>
    <w:rsid w:val="00430D48"/>
    <w:rsid w:val="00572ABB"/>
    <w:rsid w:val="005F0F53"/>
    <w:rsid w:val="00630483"/>
    <w:rsid w:val="00647509"/>
    <w:rsid w:val="006549AB"/>
    <w:rsid w:val="00787997"/>
    <w:rsid w:val="00A27760"/>
    <w:rsid w:val="00C46385"/>
    <w:rsid w:val="00E8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73A8A60F550046E6A67D322DEDC7C0EC">
    <w:name w:val="73A8A60F550046E6A67D322DEDC7C0EC"/>
  </w:style>
  <w:style w:type="paragraph" w:customStyle="1" w:styleId="7434202A77014D2E9B2E5CB44D65FC63">
    <w:name w:val="7434202A77014D2E9B2E5CB44D65FC63"/>
  </w:style>
  <w:style w:type="paragraph" w:customStyle="1" w:styleId="A4A429CEC4DC4C60BA9683CAB9EEB6DC">
    <w:name w:val="A4A429CEC4DC4C60BA9683CAB9EEB6DC"/>
  </w:style>
  <w:style w:type="paragraph" w:customStyle="1" w:styleId="2649F08D3A3C45FDA82BCC3740637BDD">
    <w:name w:val="2649F08D3A3C45FDA82BCC3740637BDD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6CB67739EEFC403DBD2B626AF68648C7">
    <w:name w:val="6CB67739EEFC403DBD2B626AF68648C7"/>
  </w:style>
  <w:style w:type="paragraph" w:customStyle="1" w:styleId="20214D761F5F47CA92DB02F58AB864C8">
    <w:name w:val="20214D761F5F47CA92DB02F58AB864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>7634 Roslyn St </CompanyAddress>
  <CompanyPhone>(412)872-8971</CompanyPhone>
  <CompanyFax/>
  <CompanyEmail>yassmine.kelly@yahoo.com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2038-12-31T08:00:00+00:00</AssetExpire>
    <IntlLangReviewDate xmlns="4873beb7-5857-4685-be1f-d57550cc96cc">2010-03-08T21:43:00+00:00</IntlLangReviewDate>
    <TPFriendlyName xmlns="4873beb7-5857-4685-be1f-d57550cc96cc" xsi:nil="true"/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Community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2010-03-08T21:27:27+00:00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754409</Value>
      <Value>1309359</Value>
    </PublishStatusLookup>
    <APAuthor xmlns="4873beb7-5857-4685-be1f-d57550cc96cc">
      <UserInfo>
        <DisplayName/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true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>2010-03-08T21:43:00+00:00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2010-03-08T21:43:00+00:00</LastModifiedDateTime>
    <LastPublishResultLookup xmlns="4873beb7-5857-4685-be1f-d57550cc96cc" xsi:nil="true"/>
    <LegacyData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>2010-03-08T21:43:00+00:00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TP101840834</AssetId>
    <TPClientViewer xmlns="4873beb7-5857-4685-be1f-d57550cc96cc" xsi:nil="true"/>
    <DSATActionTaken xmlns="4873beb7-5857-4685-be1f-d57550cc96cc">Best Bets</DSATActionTaken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21529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4380EC-9838-439F-BC47-CD684B9360B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5146852-1773-477A-BE9D-9538880482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717FEDC7-A4BE-4254-8B87-F98FC3A8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8776</TotalTime>
  <Pages>3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Yassmine Kelly</dc:creator>
  <cp:lastModifiedBy>YASSMINE KELLY</cp:lastModifiedBy>
  <cp:revision>46</cp:revision>
  <dcterms:created xsi:type="dcterms:W3CDTF">2019-11-04T00:31:00Z</dcterms:created>
  <dcterms:modified xsi:type="dcterms:W3CDTF">2023-11-02T17:06:00Z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